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7F" w:rsidRPr="001137D6" w:rsidRDefault="009F097F" w:rsidP="00B12921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137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Уважаемые налогоплательщики!</w:t>
      </w:r>
    </w:p>
    <w:p w:rsidR="009F097F" w:rsidRDefault="009F097F" w:rsidP="00CD368D">
      <w:pPr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D36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Федеральная налоговая служба России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постоянной основе проводит работы по усовершенствованию процедур получения государственных услуг, сокращению времени и экономии средств налогоплательщиков для их получения. В этих целях Служба предлагает сервис </w:t>
      </w:r>
      <w:r w:rsidRPr="00CD368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«Подача документов на государственную регистрацию в электронном виде»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9F097F" w:rsidRDefault="009F097F" w:rsidP="00CD368D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D36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Эта услуга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Pr="00CD36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исключает затраты времени на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посещение налоговых органов с целью подачи документов, затраты на почтовые расходы, а так же, что значительно экономит средства налогоплательщиков при подаче документов на государственную регистрацию, исключает нотариальные заверения заявлений.</w:t>
      </w:r>
    </w:p>
    <w:p w:rsidR="009F097F" w:rsidRPr="00095AAC" w:rsidRDefault="009F097F" w:rsidP="00CC3A6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электронном виде можно подать документы на государственную регистрацию в случаях:</w:t>
      </w:r>
    </w:p>
    <w:p w:rsidR="009F097F" w:rsidRPr="00095AAC" w:rsidRDefault="009F097F" w:rsidP="00CC3A66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создание юридического лица</w:t>
      </w:r>
    </w:p>
    <w:p w:rsidR="009F097F" w:rsidRPr="00095AAC" w:rsidRDefault="009F097F" w:rsidP="00CC3A66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изменения, вносимые в учредительные документы</w:t>
      </w:r>
    </w:p>
    <w:p w:rsidR="009F097F" w:rsidRPr="00095AAC" w:rsidRDefault="009F097F" w:rsidP="00CC3A66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изменения в сведения о юридическом лице </w:t>
      </w:r>
    </w:p>
    <w:p w:rsidR="009F097F" w:rsidRPr="00095AAC" w:rsidRDefault="009F097F" w:rsidP="00CC3A66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ликвидация юридического лица</w:t>
      </w:r>
    </w:p>
    <w:p w:rsidR="009F097F" w:rsidRPr="00095AAC" w:rsidRDefault="009F097F" w:rsidP="00CC3A66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реорганизация юридического лица</w:t>
      </w:r>
    </w:p>
    <w:p w:rsidR="009F097F" w:rsidRPr="00095AAC" w:rsidRDefault="009F097F" w:rsidP="00CC3A66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регистрация физического лица в качестве индивидуального предпринимателя</w:t>
      </w:r>
    </w:p>
    <w:p w:rsidR="009F097F" w:rsidRPr="00095AAC" w:rsidRDefault="009F097F" w:rsidP="004B5C28">
      <w:pPr>
        <w:tabs>
          <w:tab w:val="left" w:pos="142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внесение изменений в сведения об индивидуальном предпринимателе</w:t>
      </w:r>
    </w:p>
    <w:p w:rsidR="009F097F" w:rsidRPr="00095AAC" w:rsidRDefault="009F097F" w:rsidP="00FA3B34">
      <w:pPr>
        <w:tabs>
          <w:tab w:val="left" w:pos="142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5A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-прекращение физическим лицом деятельности в качестве индивидуального предпринимателя.</w:t>
      </w:r>
    </w:p>
    <w:p w:rsidR="009F097F" w:rsidRDefault="009F097F" w:rsidP="00073B4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F097F" w:rsidRPr="00CD368D" w:rsidRDefault="009F097F" w:rsidP="00073B4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D36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того чтобы представить документы на государственную регистрацию</w:t>
      </w:r>
      <w:r w:rsidRPr="00CD368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юридического лица или индивидуального предпринимателя Вам необходимо выйти на сайт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ФНС России </w:t>
      </w:r>
      <w:r w:rsidRPr="00CD368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 ссылке: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5" w:history="1"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https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://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www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.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nalog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.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ru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/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rn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77/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service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/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gosreg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_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eldocs</w:t>
        </w:r>
        <w:r w:rsidRPr="00CD368D">
          <w:rPr>
            <w:rStyle w:val="Hyperlink"/>
            <w:rFonts w:ascii="Times New Roman" w:hAnsi="Times New Roman"/>
            <w:b/>
            <w:sz w:val="24"/>
            <w:szCs w:val="24"/>
            <w:shd w:val="clear" w:color="auto" w:fill="FFFFFF"/>
          </w:rPr>
          <w:t>/</w:t>
        </w:r>
      </w:hyperlink>
    </w:p>
    <w:p w:rsidR="009F097F" w:rsidRPr="00CD368D" w:rsidRDefault="009F097F">
      <w:pPr>
        <w:rPr>
          <w:rFonts w:ascii="Times New Roman" w:hAnsi="Times New Roman"/>
          <w:sz w:val="24"/>
          <w:szCs w:val="24"/>
        </w:rPr>
      </w:pPr>
      <w:r w:rsidRPr="00591B17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322.5pt;visibility:visible">
            <v:imagedata r:id="rId6" o:title="" croptop="1199f" cropbottom="7061f"/>
          </v:shape>
        </w:pict>
      </w:r>
    </w:p>
    <w:p w:rsidR="009F097F" w:rsidRPr="00CD368D" w:rsidRDefault="009F097F" w:rsidP="003B74A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D36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ознакомиться с порядком направления электронных документов:</w:t>
      </w:r>
    </w:p>
    <w:p w:rsidR="009F097F" w:rsidRPr="00CD368D" w:rsidRDefault="009F097F" w:rsidP="008B496E">
      <w:pPr>
        <w:rPr>
          <w:rFonts w:ascii="Times New Roman" w:hAnsi="Times New Roman"/>
          <w:sz w:val="24"/>
          <w:szCs w:val="24"/>
        </w:rPr>
      </w:pPr>
      <w:r w:rsidRPr="00591B1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460.5pt;height:91.5pt;visibility:visible">
            <v:imagedata r:id="rId7" o:title="" croptop="1600f" cropbottom="31437f"/>
          </v:shape>
        </w:pict>
      </w:r>
    </w:p>
    <w:p w:rsidR="009F097F" w:rsidRPr="00B913D4" w:rsidRDefault="009F097F" w:rsidP="004E0E73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913D4">
        <w:rPr>
          <w:rFonts w:ascii="Times New Roman" w:hAnsi="Times New Roman"/>
          <w:b/>
          <w:color w:val="000000"/>
          <w:sz w:val="24"/>
          <w:szCs w:val="24"/>
          <w:lang w:eastAsia="ru-RU"/>
        </w:rPr>
        <w:t>Если у Вас есть квалифицированный сертификат ключа проверки электронной подписи и соответствующий ему ключ электронной подписи (далее - СКП), выданный</w:t>
      </w:r>
      <w:r w:rsidRPr="00B913D4">
        <w:rPr>
          <w:rFonts w:ascii="Times New Roman" w:hAnsi="Times New Roman"/>
          <w:b/>
          <w:sz w:val="24"/>
          <w:szCs w:val="24"/>
          <w:lang w:eastAsia="ru-RU"/>
        </w:rPr>
        <w:t> </w:t>
      </w:r>
      <w:hyperlink r:id="rId8" w:tgtFrame="_blank" w:history="1">
        <w:r w:rsidRPr="00B913D4">
          <w:rPr>
            <w:rFonts w:ascii="Times New Roman" w:hAnsi="Times New Roman"/>
            <w:b/>
            <w:color w:val="000000"/>
            <w:sz w:val="24"/>
            <w:szCs w:val="24"/>
            <w:lang w:eastAsia="ru-RU"/>
          </w:rPr>
          <w:t>удостоверяющим центром, аккредитованным в Минкомсвязи России</w:t>
        </w:r>
      </w:hyperlink>
      <w:r w:rsidRPr="00B913D4">
        <w:rPr>
          <w:rFonts w:ascii="Times New Roman" w:hAnsi="Times New Roman"/>
          <w:b/>
          <w:color w:val="000000"/>
          <w:sz w:val="24"/>
          <w:szCs w:val="24"/>
          <w:lang w:eastAsia="ru-RU"/>
        </w:rPr>
        <w:t>, установлена программа</w:t>
      </w:r>
      <w:r w:rsidRPr="00B913D4">
        <w:rPr>
          <w:rFonts w:ascii="Times New Roman" w:hAnsi="Times New Roman"/>
          <w:b/>
          <w:sz w:val="24"/>
          <w:szCs w:val="24"/>
          <w:lang w:eastAsia="ru-RU"/>
        </w:rPr>
        <w:t> </w:t>
      </w:r>
      <w:hyperlink r:id="rId9" w:history="1">
        <w:r w:rsidRPr="00B913D4">
          <w:rPr>
            <w:rFonts w:ascii="Times New Roman" w:hAnsi="Times New Roman"/>
            <w:b/>
            <w:color w:val="000000"/>
            <w:sz w:val="24"/>
            <w:szCs w:val="24"/>
            <w:lang w:eastAsia="ru-RU"/>
          </w:rPr>
          <w:t>CryptoPro</w:t>
        </w:r>
      </w:hyperlink>
      <w:r w:rsidRPr="00B913D4">
        <w:rPr>
          <w:rFonts w:ascii="Times New Roman" w:hAnsi="Times New Roman"/>
          <w:b/>
          <w:sz w:val="24"/>
          <w:szCs w:val="24"/>
          <w:lang w:eastAsia="ru-RU"/>
        </w:rPr>
        <w:t> </w:t>
      </w:r>
      <w:r w:rsidRPr="00B913D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 подготовлен транспортный контейнер, содержащий документы в электронном виде, Вы можете перейти на сайте в режим подачи документов на государственную регистрацию в электронном виде. </w:t>
      </w:r>
    </w:p>
    <w:p w:rsidR="009F097F" w:rsidRDefault="009F097F" w:rsidP="004E0E73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F097F" w:rsidRPr="00B913D4" w:rsidRDefault="009F097F" w:rsidP="004E0E73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913D4">
        <w:rPr>
          <w:rFonts w:ascii="Times New Roman" w:hAnsi="Times New Roman"/>
          <w:b/>
          <w:color w:val="000000"/>
          <w:sz w:val="24"/>
          <w:szCs w:val="24"/>
          <w:lang w:eastAsia="ru-RU"/>
        </w:rPr>
        <w:t>Если всего выше перечисленного у Вас нет, то необходимо:</w:t>
      </w:r>
    </w:p>
    <w:p w:rsidR="009F097F" w:rsidRDefault="009F097F" w:rsidP="004E0E7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F097F" w:rsidRPr="00D9658A" w:rsidRDefault="009F097F" w:rsidP="00651558">
      <w:pPr>
        <w:numPr>
          <w:ilvl w:val="0"/>
          <w:numId w:val="1"/>
        </w:numPr>
        <w:jc w:val="both"/>
        <w:rPr>
          <w:b/>
          <w:bCs/>
          <w:lang w:eastAsia="ru-RU"/>
        </w:rPr>
      </w:pPr>
      <w:r w:rsidRPr="00D9658A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Получить СКП</w:t>
      </w:r>
    </w:p>
    <w:p w:rsidR="009F097F" w:rsidRDefault="009F097F" w:rsidP="007B49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36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Учреждения имеющие разрешение на выдачу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СКП </w:t>
      </w:r>
      <w:r w:rsidRPr="00CD36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 Республике Коми:</w:t>
      </w:r>
    </w:p>
    <w:p w:rsidR="009F097F" w:rsidRDefault="009F097F" w:rsidP="007B49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F097F" w:rsidRDefault="009F097F" w:rsidP="007B49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9F097F" w:rsidTr="00150776">
        <w:tc>
          <w:tcPr>
            <w:tcW w:w="3190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150776"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Наименование учреждения</w:t>
            </w:r>
          </w:p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90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Адрес</w:t>
            </w:r>
          </w:p>
        </w:tc>
        <w:tc>
          <w:tcPr>
            <w:tcW w:w="3191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Телефон</w:t>
            </w:r>
          </w:p>
        </w:tc>
      </w:tr>
      <w:tr w:rsidR="009F097F" w:rsidTr="00150776">
        <w:tc>
          <w:tcPr>
            <w:tcW w:w="3190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Общество с ограниченной ответственностью НПО «Фемида»</w:t>
            </w:r>
          </w:p>
        </w:tc>
        <w:tc>
          <w:tcPr>
            <w:tcW w:w="3190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г. Ухта, ул. Дзержинского, д. 4</w:t>
            </w:r>
          </w:p>
        </w:tc>
        <w:tc>
          <w:tcPr>
            <w:tcW w:w="3191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8(8216)793136</w:t>
            </w:r>
          </w:p>
        </w:tc>
      </w:tr>
      <w:tr w:rsidR="009F097F" w:rsidTr="00150776">
        <w:tc>
          <w:tcPr>
            <w:tcW w:w="3190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Компания «Миг Электронная отчетность»</w:t>
            </w:r>
          </w:p>
        </w:tc>
        <w:tc>
          <w:tcPr>
            <w:tcW w:w="3190" w:type="dxa"/>
          </w:tcPr>
          <w:p w:rsidR="009F097F" w:rsidRPr="00150776" w:rsidRDefault="009F097F" w:rsidP="00AD2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г. Ухта, ул. Ленина, д. 35, кв. 67</w:t>
            </w:r>
          </w:p>
        </w:tc>
        <w:tc>
          <w:tcPr>
            <w:tcW w:w="3191" w:type="dxa"/>
          </w:tcPr>
          <w:p w:rsidR="009F097F" w:rsidRDefault="009F097F" w:rsidP="00AD2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8(8216)779199</w:t>
            </w:r>
          </w:p>
          <w:p w:rsidR="009F097F" w:rsidRDefault="009F097F" w:rsidP="00AD2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   8(8216)760414</w:t>
            </w:r>
          </w:p>
          <w:p w:rsidR="009F097F" w:rsidRPr="00150776" w:rsidRDefault="009F097F" w:rsidP="00AD21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   8(8216)760416</w:t>
            </w:r>
          </w:p>
        </w:tc>
      </w:tr>
      <w:tr w:rsidR="009F097F" w:rsidTr="00150776">
        <w:tc>
          <w:tcPr>
            <w:tcW w:w="3190" w:type="dxa"/>
          </w:tcPr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50776">
              <w:rPr>
                <w:rFonts w:ascii="Times New Roman" w:hAnsi="Times New Roman"/>
                <w:color w:val="000000"/>
                <w:lang w:eastAsia="ru-RU"/>
              </w:rPr>
              <w:t>Государственное автономное учреждение Республики Коми «Центр информационных технологий»</w:t>
            </w:r>
          </w:p>
        </w:tc>
        <w:tc>
          <w:tcPr>
            <w:tcW w:w="3190" w:type="dxa"/>
          </w:tcPr>
          <w:p w:rsidR="009F097F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г. Сыктывкар, </w:t>
            </w:r>
          </w:p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 Интернациональная, д. 108а</w:t>
            </w:r>
          </w:p>
        </w:tc>
        <w:tc>
          <w:tcPr>
            <w:tcW w:w="3191" w:type="dxa"/>
          </w:tcPr>
          <w:p w:rsidR="009F097F" w:rsidRPr="00156740" w:rsidRDefault="009F097F" w:rsidP="001567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56740">
              <w:rPr>
                <w:rFonts w:ascii="Times New Roman" w:hAnsi="Times New Roman"/>
                <w:color w:val="000000"/>
                <w:lang w:eastAsia="ru-RU"/>
              </w:rPr>
              <w:t>тел. 8(8212) 301200</w:t>
            </w:r>
          </w:p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9F097F" w:rsidTr="00150776">
        <w:tc>
          <w:tcPr>
            <w:tcW w:w="3190" w:type="dxa"/>
          </w:tcPr>
          <w:p w:rsidR="009F097F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Общество с ограниченной ответственностью «Регистр»</w:t>
            </w:r>
          </w:p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190" w:type="dxa"/>
          </w:tcPr>
          <w:p w:rsidR="009F097F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г. Сыктывкар, </w:t>
            </w:r>
          </w:p>
          <w:p w:rsidR="009F097F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 Первомайская, д. 70,</w:t>
            </w:r>
          </w:p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каб. 310 </w:t>
            </w:r>
          </w:p>
        </w:tc>
        <w:tc>
          <w:tcPr>
            <w:tcW w:w="3191" w:type="dxa"/>
          </w:tcPr>
          <w:p w:rsidR="009F097F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8(8212)217365</w:t>
            </w:r>
          </w:p>
          <w:p w:rsidR="009F097F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   8(8212)249349</w:t>
            </w:r>
          </w:p>
          <w:p w:rsidR="009F097F" w:rsidRPr="00150776" w:rsidRDefault="009F097F" w:rsidP="00150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   8(8212)249347</w:t>
            </w:r>
          </w:p>
        </w:tc>
      </w:tr>
    </w:tbl>
    <w:p w:rsidR="009F097F" w:rsidRPr="00CD368D" w:rsidRDefault="009F097F" w:rsidP="008B496E">
      <w:pPr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F097F" w:rsidRDefault="009F097F" w:rsidP="007D64E6">
      <w:pPr>
        <w:numPr>
          <w:ilvl w:val="0"/>
          <w:numId w:val="1"/>
        </w:numPr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</w:t>
      </w:r>
      <w:r w:rsidRPr="00D9658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становить  программу</w:t>
      </w:r>
      <w:r w:rsidRPr="00D9658A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  <w:hyperlink r:id="rId10" w:history="1">
        <w:r w:rsidRPr="00D9658A">
          <w:rPr>
            <w:rStyle w:val="Hyperlink"/>
            <w:rFonts w:ascii="Times New Roman" w:hAnsi="Times New Roman"/>
            <w:b/>
            <w:color w:val="0066B3"/>
            <w:sz w:val="24"/>
            <w:szCs w:val="24"/>
            <w:shd w:val="clear" w:color="auto" w:fill="FFFFFF"/>
          </w:rPr>
          <w:t>CryptoPro</w:t>
        </w:r>
      </w:hyperlink>
      <w:r w:rsidRPr="00D9658A">
        <w:rPr>
          <w:rFonts w:ascii="Times New Roman" w:hAnsi="Times New Roman"/>
          <w:b/>
          <w:sz w:val="24"/>
          <w:szCs w:val="24"/>
        </w:rPr>
        <w:t xml:space="preserve"> (</w:t>
      </w:r>
      <w:r w:rsidRPr="004E7CF7">
        <w:rPr>
          <w:rFonts w:ascii="Times New Roman" w:hAnsi="Times New Roman"/>
          <w:sz w:val="24"/>
          <w:szCs w:val="24"/>
        </w:rPr>
        <w:t xml:space="preserve">скачивается с официального сайта сайта компании </w:t>
      </w:r>
      <w:hyperlink r:id="rId11" w:history="1">
        <w:r w:rsidRPr="004E7CF7">
          <w:rPr>
            <w:rStyle w:val="Hyperlink"/>
            <w:rFonts w:ascii="Times New Roman" w:hAnsi="Times New Roman"/>
            <w:color w:val="0066B3"/>
            <w:sz w:val="24"/>
            <w:szCs w:val="24"/>
            <w:shd w:val="clear" w:color="auto" w:fill="FFFFFF"/>
          </w:rPr>
          <w:t>CryptoPro</w:t>
        </w:r>
      </w:hyperlink>
      <w:r w:rsidRPr="00D9658A">
        <w:rPr>
          <w:rFonts w:ascii="Times New Roman" w:hAnsi="Times New Roman"/>
          <w:b/>
          <w:sz w:val="24"/>
          <w:szCs w:val="24"/>
        </w:rPr>
        <w:t xml:space="preserve">). </w:t>
      </w:r>
      <w:r w:rsidRPr="00184169">
        <w:rPr>
          <w:rFonts w:ascii="Times New Roman" w:hAnsi="Times New Roman"/>
          <w:color w:val="000000"/>
          <w:sz w:val="24"/>
          <w:szCs w:val="24"/>
          <w:lang w:eastAsia="ru-RU"/>
        </w:rPr>
        <w:t>При отсутствии лицензионного ключа, данная программа работает ограниченное время. За получением лицензионного ключа на данное ПО обращайтесь в у</w:t>
      </w:r>
      <w:r w:rsidRPr="00CD36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чреждения имеющие разрешение на выдачу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СКП </w:t>
      </w:r>
      <w:r w:rsidRPr="00CD36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 Республике Коми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(см.выше).</w:t>
      </w:r>
    </w:p>
    <w:p w:rsidR="009F097F" w:rsidRPr="00CD368D" w:rsidRDefault="009F097F" w:rsidP="007D64E6">
      <w:pPr>
        <w:numPr>
          <w:ilvl w:val="0"/>
          <w:numId w:val="1"/>
        </w:numPr>
        <w:ind w:left="0" w:firstLine="567"/>
        <w:jc w:val="both"/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D368D"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FFFFF"/>
        </w:rPr>
        <w:t>Для подготовки и отправки электронных документов Вы можете использовать программу для подготовки документов  для государственной регистрации, которую так же можно закачать бесплатно с сайта:</w:t>
      </w:r>
    </w:p>
    <w:p w:rsidR="009F097F" w:rsidRPr="00CD368D" w:rsidRDefault="009F097F" w:rsidP="007D64E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591B1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7" type="#_x0000_t75" style="width:460.5pt;height:317.25pt;visibility:visible">
            <v:imagedata r:id="rId12" o:title="" croptop="1997f" cropbottom="7194f"/>
          </v:shape>
        </w:pict>
      </w:r>
    </w:p>
    <w:p w:rsidR="009F097F" w:rsidRPr="00CD368D" w:rsidRDefault="009F097F" w:rsidP="008B496E">
      <w:pPr>
        <w:rPr>
          <w:rFonts w:ascii="Times New Roman" w:hAnsi="Times New Roman"/>
          <w:sz w:val="24"/>
          <w:szCs w:val="24"/>
        </w:rPr>
      </w:pPr>
    </w:p>
    <w:p w:rsidR="009F097F" w:rsidRPr="00CD368D" w:rsidRDefault="009F097F" w:rsidP="00EF7DF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D368D">
        <w:rPr>
          <w:rFonts w:ascii="Times New Roman" w:hAnsi="Times New Roman"/>
          <w:sz w:val="24"/>
          <w:szCs w:val="24"/>
        </w:rPr>
        <w:t xml:space="preserve">В случае возникновения вопросов, связанных с порядком заполнения и полноты пакета документов при государственной регистрации, Вы можете обратиться  за помощью </w:t>
      </w:r>
      <w:r>
        <w:rPr>
          <w:rFonts w:ascii="Times New Roman" w:hAnsi="Times New Roman"/>
          <w:sz w:val="24"/>
          <w:szCs w:val="24"/>
        </w:rPr>
        <w:t xml:space="preserve">в Межрайонную ИФНС России  №4 по Республике Коми </w:t>
      </w:r>
      <w:r w:rsidRPr="00CD368D">
        <w:rPr>
          <w:rFonts w:ascii="Times New Roman" w:hAnsi="Times New Roman"/>
          <w:sz w:val="24"/>
          <w:szCs w:val="24"/>
        </w:rPr>
        <w:t xml:space="preserve">по телефону: </w:t>
      </w:r>
    </w:p>
    <w:p w:rsidR="009F097F" w:rsidRPr="00F76DD1" w:rsidRDefault="009F097F" w:rsidP="00EA2115">
      <w:pPr>
        <w:jc w:val="both"/>
        <w:rPr>
          <w:rFonts w:ascii="Times New Roman" w:hAnsi="Times New Roman"/>
          <w:b/>
          <w:sz w:val="24"/>
          <w:szCs w:val="24"/>
        </w:rPr>
      </w:pPr>
      <w:r w:rsidRPr="00F76DD1">
        <w:rPr>
          <w:rFonts w:ascii="Times New Roman" w:hAnsi="Times New Roman"/>
          <w:b/>
          <w:sz w:val="24"/>
          <w:szCs w:val="24"/>
        </w:rPr>
        <w:t>8(82149)  69734 – Шукай Надежда Вагизовна.</w:t>
      </w:r>
    </w:p>
    <w:p w:rsidR="009F097F" w:rsidRPr="00CD368D" w:rsidRDefault="009F097F" w:rsidP="00F76DD1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D368D">
        <w:rPr>
          <w:rFonts w:ascii="Times New Roman" w:hAnsi="Times New Roman"/>
          <w:sz w:val="24"/>
          <w:szCs w:val="24"/>
        </w:rPr>
        <w:t xml:space="preserve">В  случае возникновения трудностей, ошибок при установке </w:t>
      </w:r>
      <w:r>
        <w:rPr>
          <w:rFonts w:ascii="Times New Roman" w:hAnsi="Times New Roman"/>
          <w:sz w:val="24"/>
          <w:szCs w:val="24"/>
        </w:rPr>
        <w:t>программного обеспечения</w:t>
      </w:r>
      <w:r w:rsidRPr="00CD368D">
        <w:rPr>
          <w:rFonts w:ascii="Times New Roman" w:hAnsi="Times New Roman"/>
          <w:sz w:val="24"/>
          <w:szCs w:val="24"/>
        </w:rPr>
        <w:t xml:space="preserve">, Вы можете обратиться  за помощью по телефону: </w:t>
      </w:r>
    </w:p>
    <w:p w:rsidR="009F097F" w:rsidRPr="00F76DD1" w:rsidRDefault="009F097F" w:rsidP="00EA2115">
      <w:pPr>
        <w:jc w:val="both"/>
        <w:rPr>
          <w:rFonts w:ascii="Times New Roman" w:hAnsi="Times New Roman"/>
          <w:b/>
          <w:sz w:val="24"/>
          <w:szCs w:val="24"/>
        </w:rPr>
      </w:pPr>
      <w:r w:rsidRPr="00F76DD1">
        <w:rPr>
          <w:rFonts w:ascii="Times New Roman" w:hAnsi="Times New Roman"/>
          <w:b/>
          <w:sz w:val="24"/>
          <w:szCs w:val="24"/>
        </w:rPr>
        <w:t>8(82149) 69976 – Цыганова Юлия Геннадьевна; Смолева Марина Михайловна.</w:t>
      </w:r>
    </w:p>
    <w:p w:rsidR="009F097F" w:rsidRDefault="009F097F" w:rsidP="005D303D">
      <w:pPr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D368D">
        <w:rPr>
          <w:rFonts w:ascii="Times New Roman" w:hAnsi="Times New Roman"/>
          <w:sz w:val="24"/>
          <w:szCs w:val="24"/>
        </w:rPr>
        <w:t xml:space="preserve">После выполнения всех выше перечисленных требований, еще раз осуществите проверку на выполнение всех условий использования сервиса. </w:t>
      </w:r>
    </w:p>
    <w:p w:rsidR="009F097F" w:rsidRPr="00CD368D" w:rsidRDefault="009F097F" w:rsidP="006B4C08">
      <w:pPr>
        <w:jc w:val="both"/>
        <w:rPr>
          <w:rFonts w:ascii="Times New Roman" w:hAnsi="Times New Roman"/>
          <w:sz w:val="24"/>
          <w:szCs w:val="24"/>
        </w:rPr>
      </w:pPr>
      <w:r w:rsidRPr="00591B17">
        <w:rPr>
          <w:rFonts w:ascii="Times New Roman" w:hAnsi="Times New Roman"/>
          <w:sz w:val="24"/>
          <w:szCs w:val="24"/>
        </w:rPr>
        <w:pict>
          <v:shape id="_x0000_i1028" type="#_x0000_t75" style="width:456pt;height:311.25pt">
            <v:imagedata r:id="rId13" o:title="" croptop="5868f" cropbottom="2154f" cropleft="7269f" cropright="12094f"/>
          </v:shape>
        </w:pict>
      </w:r>
    </w:p>
    <w:p w:rsidR="009F097F" w:rsidRDefault="009F097F" w:rsidP="005D303D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Дальше можно начать работу с сервисом:</w:t>
      </w:r>
    </w:p>
    <w:p w:rsidR="009F097F" w:rsidRDefault="009F097F" w:rsidP="006B4C08">
      <w:pPr>
        <w:jc w:val="both"/>
        <w:rPr>
          <w:rFonts w:ascii="Times New Roman" w:hAnsi="Times New Roman"/>
          <w:sz w:val="24"/>
          <w:szCs w:val="24"/>
        </w:rPr>
      </w:pPr>
      <w:r w:rsidRPr="00591B17">
        <w:rPr>
          <w:rFonts w:ascii="Times New Roman" w:hAnsi="Times New Roman"/>
          <w:sz w:val="24"/>
          <w:szCs w:val="24"/>
        </w:rPr>
        <w:pict>
          <v:shape id="_x0000_i1029" type="#_x0000_t75" style="width:457.5pt;height:303.75pt">
            <v:imagedata r:id="rId14" o:title="" croptop="980f" cropbottom="9388f" cropleft="6849f" cropright="13277f"/>
          </v:shape>
        </w:pict>
      </w:r>
    </w:p>
    <w:p w:rsidR="009F097F" w:rsidRPr="00CD368D" w:rsidRDefault="009F097F" w:rsidP="005D303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D368D">
        <w:rPr>
          <w:rFonts w:ascii="Times New Roman" w:hAnsi="Times New Roman"/>
          <w:sz w:val="24"/>
          <w:szCs w:val="24"/>
        </w:rPr>
        <w:t>В случае неуспешной проверки Вы можете написать заявку на сайт технической поддержки на сайте перейдя по ссылке:</w:t>
      </w:r>
    </w:p>
    <w:p w:rsidR="009F097F" w:rsidRPr="00CD368D" w:rsidRDefault="009F097F" w:rsidP="00EA2115">
      <w:pPr>
        <w:jc w:val="both"/>
        <w:rPr>
          <w:rFonts w:ascii="Times New Roman" w:hAnsi="Times New Roman"/>
          <w:sz w:val="24"/>
          <w:szCs w:val="24"/>
        </w:rPr>
      </w:pPr>
    </w:p>
    <w:p w:rsidR="009F097F" w:rsidRDefault="009F097F" w:rsidP="00EA2115">
      <w:pPr>
        <w:jc w:val="both"/>
        <w:rPr>
          <w:rFonts w:ascii="Times New Roman" w:hAnsi="Times New Roman"/>
        </w:rPr>
      </w:pPr>
      <w:r w:rsidRPr="00591B17">
        <w:rPr>
          <w:rFonts w:ascii="Times New Roman" w:hAnsi="Times New Roman"/>
        </w:rPr>
        <w:pict>
          <v:shape id="_x0000_i1030" type="#_x0000_t75" style="width:434.25pt;height:23.25pt">
            <v:imagedata r:id="rId15" o:title="" croptop="31107f" cropbottom="28706f" cropleft="-640f"/>
          </v:shape>
        </w:pict>
      </w:r>
    </w:p>
    <w:p w:rsidR="009F097F" w:rsidRDefault="009F097F" w:rsidP="00EA2115">
      <w:pPr>
        <w:jc w:val="both"/>
        <w:rPr>
          <w:rFonts w:ascii="Times New Roman" w:hAnsi="Times New Roman"/>
        </w:rPr>
      </w:pPr>
      <w:r w:rsidRPr="00591B17">
        <w:rPr>
          <w:rFonts w:ascii="Times New Roman" w:hAnsi="Times New Roman"/>
        </w:rPr>
        <w:pict>
          <v:shape id="_x0000_i1031" type="#_x0000_t75" style="width:460.5pt;height:312pt">
            <v:imagedata r:id="rId16" o:title="" croptop="2520f" cropbottom="4762f"/>
          </v:shape>
        </w:pict>
      </w:r>
    </w:p>
    <w:p w:rsidR="009F097F" w:rsidRDefault="009F097F" w:rsidP="005D7690">
      <w:pPr>
        <w:rPr>
          <w:rFonts w:ascii="Times New Roman" w:hAnsi="Times New Roman"/>
        </w:rPr>
      </w:pPr>
    </w:p>
    <w:p w:rsidR="009F097F" w:rsidRPr="00C31EE9" w:rsidRDefault="009F097F" w:rsidP="007165AD">
      <w:pPr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31EE9">
        <w:rPr>
          <w:rFonts w:ascii="Times New Roman" w:hAnsi="Times New Roman"/>
          <w:b/>
          <w:sz w:val="24"/>
          <w:szCs w:val="24"/>
        </w:rPr>
        <w:t>Использование данного сервиса  упростит процедуру подачи документов по государственной регистрации и сэкономит Ваше время.</w:t>
      </w:r>
    </w:p>
    <w:p w:rsidR="009F097F" w:rsidRDefault="009F097F" w:rsidP="005D7690">
      <w:pPr>
        <w:rPr>
          <w:rFonts w:ascii="Times New Roman" w:hAnsi="Times New Roman"/>
        </w:rPr>
      </w:pPr>
    </w:p>
    <w:p w:rsidR="009F097F" w:rsidRPr="00C31EE9" w:rsidRDefault="009F097F" w:rsidP="005D7690">
      <w:pPr>
        <w:rPr>
          <w:rFonts w:ascii="Times New Roman" w:hAnsi="Times New Roman"/>
          <w:sz w:val="24"/>
          <w:szCs w:val="24"/>
        </w:rPr>
      </w:pPr>
      <w:r w:rsidRPr="00C31EE9">
        <w:rPr>
          <w:rFonts w:ascii="Times New Roman" w:hAnsi="Times New Roman"/>
          <w:sz w:val="24"/>
          <w:szCs w:val="24"/>
        </w:rPr>
        <w:t>Благодарим Вас за сотрудничество. Будем рады Вам помочь.</w:t>
      </w:r>
    </w:p>
    <w:p w:rsidR="009F097F" w:rsidRPr="005D7690" w:rsidRDefault="009F097F" w:rsidP="005D7690">
      <w:pPr>
        <w:rPr>
          <w:rFonts w:ascii="Times New Roman" w:hAnsi="Times New Roman"/>
        </w:rPr>
      </w:pPr>
    </w:p>
    <w:sectPr w:rsidR="009F097F" w:rsidRPr="005D7690" w:rsidSect="00073B4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9B8F5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70A61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8EA9A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7CE32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1D2C3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4442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82B5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580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1789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0B252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3B0186"/>
    <w:multiLevelType w:val="hybridMultilevel"/>
    <w:tmpl w:val="ED1032FE"/>
    <w:lvl w:ilvl="0" w:tplc="38E8922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521E0F27"/>
    <w:multiLevelType w:val="hybridMultilevel"/>
    <w:tmpl w:val="15863578"/>
    <w:lvl w:ilvl="0" w:tplc="38E89220">
      <w:start w:val="1"/>
      <w:numFmt w:val="decimal"/>
      <w:lvlText w:val="%1)"/>
      <w:lvlJc w:val="left"/>
      <w:pPr>
        <w:ind w:left="1494" w:hanging="360"/>
      </w:pPr>
      <w:rPr>
        <w:rFonts w:ascii="Times New Roman" w:hAnsi="Times New Roman" w:cs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54F3"/>
    <w:rsid w:val="000231ED"/>
    <w:rsid w:val="00043CD0"/>
    <w:rsid w:val="00047786"/>
    <w:rsid w:val="00073B4C"/>
    <w:rsid w:val="00095AAC"/>
    <w:rsid w:val="000B7537"/>
    <w:rsid w:val="000D4FFF"/>
    <w:rsid w:val="001137D6"/>
    <w:rsid w:val="00134A22"/>
    <w:rsid w:val="00150776"/>
    <w:rsid w:val="00155AAA"/>
    <w:rsid w:val="00156740"/>
    <w:rsid w:val="0016555F"/>
    <w:rsid w:val="00184169"/>
    <w:rsid w:val="001B5512"/>
    <w:rsid w:val="001C1F31"/>
    <w:rsid w:val="00200284"/>
    <w:rsid w:val="00287F3A"/>
    <w:rsid w:val="00297853"/>
    <w:rsid w:val="002B37AC"/>
    <w:rsid w:val="002B617D"/>
    <w:rsid w:val="002B6F58"/>
    <w:rsid w:val="003020DC"/>
    <w:rsid w:val="003432B7"/>
    <w:rsid w:val="003B4655"/>
    <w:rsid w:val="003B74A3"/>
    <w:rsid w:val="00412F22"/>
    <w:rsid w:val="00423FC6"/>
    <w:rsid w:val="004324F2"/>
    <w:rsid w:val="00465633"/>
    <w:rsid w:val="004B5C28"/>
    <w:rsid w:val="004C60F1"/>
    <w:rsid w:val="004D54F3"/>
    <w:rsid w:val="004E0E73"/>
    <w:rsid w:val="004E7AF5"/>
    <w:rsid w:val="004E7CF7"/>
    <w:rsid w:val="00524499"/>
    <w:rsid w:val="0055147F"/>
    <w:rsid w:val="00591B17"/>
    <w:rsid w:val="00594A8F"/>
    <w:rsid w:val="005D303D"/>
    <w:rsid w:val="005D7690"/>
    <w:rsid w:val="005F3825"/>
    <w:rsid w:val="00651558"/>
    <w:rsid w:val="006731EB"/>
    <w:rsid w:val="006B326C"/>
    <w:rsid w:val="006B4C08"/>
    <w:rsid w:val="006B5404"/>
    <w:rsid w:val="006D6ECD"/>
    <w:rsid w:val="007165AD"/>
    <w:rsid w:val="007175EB"/>
    <w:rsid w:val="00736D40"/>
    <w:rsid w:val="007608BE"/>
    <w:rsid w:val="0076376C"/>
    <w:rsid w:val="007B1B5A"/>
    <w:rsid w:val="007B49C6"/>
    <w:rsid w:val="007D19FA"/>
    <w:rsid w:val="007D3D42"/>
    <w:rsid w:val="007D64E6"/>
    <w:rsid w:val="007F7AC8"/>
    <w:rsid w:val="00895BD5"/>
    <w:rsid w:val="008A04D7"/>
    <w:rsid w:val="008B496E"/>
    <w:rsid w:val="008C403E"/>
    <w:rsid w:val="009442ED"/>
    <w:rsid w:val="00951DEC"/>
    <w:rsid w:val="00966D6B"/>
    <w:rsid w:val="00980FAB"/>
    <w:rsid w:val="009A1BF4"/>
    <w:rsid w:val="009A22BB"/>
    <w:rsid w:val="009E2996"/>
    <w:rsid w:val="009E7B37"/>
    <w:rsid w:val="009F097F"/>
    <w:rsid w:val="00A53D60"/>
    <w:rsid w:val="00A708FE"/>
    <w:rsid w:val="00A826C1"/>
    <w:rsid w:val="00A93BBB"/>
    <w:rsid w:val="00AA3496"/>
    <w:rsid w:val="00AC784C"/>
    <w:rsid w:val="00AD214A"/>
    <w:rsid w:val="00B12921"/>
    <w:rsid w:val="00B56629"/>
    <w:rsid w:val="00B61841"/>
    <w:rsid w:val="00B85383"/>
    <w:rsid w:val="00B913D4"/>
    <w:rsid w:val="00B9751C"/>
    <w:rsid w:val="00BE5EE1"/>
    <w:rsid w:val="00BF22B5"/>
    <w:rsid w:val="00C003ED"/>
    <w:rsid w:val="00C31EE9"/>
    <w:rsid w:val="00C4527E"/>
    <w:rsid w:val="00C92CE8"/>
    <w:rsid w:val="00CC3A66"/>
    <w:rsid w:val="00CD368D"/>
    <w:rsid w:val="00CE1926"/>
    <w:rsid w:val="00CF6AFB"/>
    <w:rsid w:val="00D9658A"/>
    <w:rsid w:val="00DC343B"/>
    <w:rsid w:val="00DD6806"/>
    <w:rsid w:val="00E12FC7"/>
    <w:rsid w:val="00E15032"/>
    <w:rsid w:val="00E23905"/>
    <w:rsid w:val="00E40486"/>
    <w:rsid w:val="00E52CEC"/>
    <w:rsid w:val="00EA2115"/>
    <w:rsid w:val="00ED3310"/>
    <w:rsid w:val="00EE22CB"/>
    <w:rsid w:val="00EF7DFD"/>
    <w:rsid w:val="00F01C37"/>
    <w:rsid w:val="00F069E5"/>
    <w:rsid w:val="00F409B9"/>
    <w:rsid w:val="00F76DD1"/>
    <w:rsid w:val="00FA3B34"/>
    <w:rsid w:val="00FC1F16"/>
    <w:rsid w:val="00FF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4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54F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4D54F3"/>
    <w:rPr>
      <w:rFonts w:cs="Times New Roman"/>
    </w:rPr>
  </w:style>
  <w:style w:type="character" w:styleId="Strong">
    <w:name w:val="Strong"/>
    <w:basedOn w:val="DefaultParagraphFont"/>
    <w:uiPriority w:val="99"/>
    <w:qFormat/>
    <w:rsid w:val="008B496E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8B496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1C1F31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svyaz.ru/ru/directions/?regulator=118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ryptopro.ru/" TargetMode="External"/><Relationship Id="rId5" Type="http://schemas.openxmlformats.org/officeDocument/2006/relationships/hyperlink" Target="https://www.nalog.ru/rn77/service/gosreg_eldocs/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www.cryptopr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169</TotalTime>
  <Pages>5</Pages>
  <Words>642</Words>
  <Characters>3661</Characters>
  <Application>Microsoft Office Outlook</Application>
  <DocSecurity>0</DocSecurity>
  <Lines>0</Lines>
  <Paragraphs>0</Paragraphs>
  <ScaleCrop>false</ScaleCrop>
  <Company>МРИ 4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З.А.</dc:creator>
  <cp:keywords/>
  <dc:description/>
  <cp:lastModifiedBy>1108-00-099</cp:lastModifiedBy>
  <cp:revision>60</cp:revision>
  <cp:lastPrinted>2016-07-06T09:41:00Z</cp:lastPrinted>
  <dcterms:created xsi:type="dcterms:W3CDTF">2016-07-04T11:46:00Z</dcterms:created>
  <dcterms:modified xsi:type="dcterms:W3CDTF">2017-03-10T12:26:00Z</dcterms:modified>
</cp:coreProperties>
</file>